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1FB8A" w14:textId="696FABFF" w:rsidR="00594203" w:rsidRPr="00A64710" w:rsidRDefault="00E84790" w:rsidP="00A64710">
      <w:pPr>
        <w:pStyle w:val="Header"/>
        <w:tabs>
          <w:tab w:val="clear" w:pos="4153"/>
          <w:tab w:val="clear" w:pos="8306"/>
        </w:tabs>
        <w:jc w:val="center"/>
        <w:rPr>
          <w:rFonts w:ascii="Arial" w:hAnsi="Arial" w:cs="Arial"/>
          <w:b/>
          <w:bCs/>
          <w:color w:val="FF0066"/>
        </w:rPr>
      </w:pPr>
      <w:r w:rsidRPr="00A64710">
        <w:rPr>
          <w:rFonts w:ascii="Arial" w:hAnsi="Arial" w:cs="Arial"/>
          <w:b/>
          <w:bCs/>
          <w:color w:val="FF0066"/>
        </w:rPr>
        <w:t xml:space="preserve">Tameside Christmas Toy Appeal </w:t>
      </w:r>
      <w:r w:rsidR="000A397F" w:rsidRPr="00A64710">
        <w:rPr>
          <w:rFonts w:ascii="Arial" w:hAnsi="Arial" w:cs="Arial"/>
          <w:b/>
          <w:bCs/>
          <w:color w:val="FF0066"/>
        </w:rPr>
        <w:t xml:space="preserve">Information and </w:t>
      </w:r>
      <w:r w:rsidRPr="00A64710">
        <w:rPr>
          <w:rFonts w:ascii="Arial" w:hAnsi="Arial" w:cs="Arial"/>
          <w:b/>
          <w:bCs/>
          <w:color w:val="FF0066"/>
        </w:rPr>
        <w:t>Nomination Form</w:t>
      </w:r>
    </w:p>
    <w:p w14:paraId="67FBA67C" w14:textId="77777777" w:rsidR="00E84790" w:rsidRDefault="00E84790">
      <w:pPr>
        <w:pStyle w:val="Header"/>
        <w:tabs>
          <w:tab w:val="clear" w:pos="4153"/>
          <w:tab w:val="clear" w:pos="8306"/>
        </w:tabs>
        <w:rPr>
          <w:rFonts w:ascii="Arial" w:hAnsi="Arial" w:cs="Arial"/>
          <w:b/>
          <w:bCs/>
          <w:sz w:val="28"/>
        </w:rPr>
      </w:pPr>
    </w:p>
    <w:p w14:paraId="3C2EDC95" w14:textId="23AB7445" w:rsidR="00594203" w:rsidRPr="00890103" w:rsidRDefault="00E84790">
      <w:pPr>
        <w:pStyle w:val="BodyTextIndent3"/>
        <w:ind w:left="0"/>
        <w:rPr>
          <w:rFonts w:ascii="Arial" w:hAnsi="Arial" w:cs="Arial"/>
          <w:sz w:val="28"/>
          <w:szCs w:val="28"/>
        </w:rPr>
      </w:pPr>
      <w:r w:rsidRPr="61616D94">
        <w:rPr>
          <w:rFonts w:ascii="Arial" w:hAnsi="Arial" w:cs="Arial"/>
          <w:sz w:val="22"/>
          <w:szCs w:val="22"/>
        </w:rPr>
        <w:t>Please complete this form to nominate a family to receive toys and gifts fro</w:t>
      </w:r>
      <w:r w:rsidR="001D01D9" w:rsidRPr="61616D94">
        <w:rPr>
          <w:rFonts w:ascii="Arial" w:hAnsi="Arial" w:cs="Arial"/>
          <w:sz w:val="22"/>
          <w:szCs w:val="22"/>
        </w:rPr>
        <w:t>m Tameside Christmas Toy Appeal by no later tha</w:t>
      </w:r>
      <w:r w:rsidR="005B2C9B" w:rsidRPr="61616D94">
        <w:rPr>
          <w:rFonts w:ascii="Arial" w:hAnsi="Arial" w:cs="Arial"/>
          <w:sz w:val="22"/>
          <w:szCs w:val="22"/>
        </w:rPr>
        <w:t>n</w:t>
      </w:r>
      <w:r w:rsidR="00766DC9">
        <w:rPr>
          <w:rFonts w:ascii="Arial" w:hAnsi="Arial" w:cs="Arial"/>
          <w:sz w:val="22"/>
          <w:szCs w:val="22"/>
        </w:rPr>
        <w:t xml:space="preserve"> </w:t>
      </w:r>
      <w:r w:rsidR="00C479BA" w:rsidRPr="0078090E">
        <w:rPr>
          <w:rFonts w:ascii="Arial" w:hAnsi="Arial" w:cs="Arial"/>
          <w:b/>
          <w:bCs/>
          <w:color w:val="auto"/>
          <w:sz w:val="22"/>
          <w:szCs w:val="22"/>
        </w:rPr>
        <w:t>Friday 10</w:t>
      </w:r>
      <w:r w:rsidR="00C479BA" w:rsidRPr="0078090E">
        <w:rPr>
          <w:rFonts w:ascii="Arial" w:hAnsi="Arial" w:cs="Arial"/>
          <w:b/>
          <w:bCs/>
          <w:color w:val="auto"/>
          <w:sz w:val="22"/>
          <w:szCs w:val="22"/>
          <w:vertAlign w:val="superscript"/>
        </w:rPr>
        <w:t>th</w:t>
      </w:r>
      <w:r w:rsidR="00C479BA" w:rsidRPr="0078090E">
        <w:rPr>
          <w:rFonts w:ascii="Arial" w:hAnsi="Arial" w:cs="Arial"/>
          <w:b/>
          <w:bCs/>
          <w:color w:val="auto"/>
          <w:sz w:val="22"/>
          <w:szCs w:val="22"/>
        </w:rPr>
        <w:t xml:space="preserve"> December</w:t>
      </w:r>
      <w:r w:rsidR="00890103" w:rsidRPr="0078090E">
        <w:rPr>
          <w:rFonts w:ascii="Arial" w:hAnsi="Arial" w:cs="Arial"/>
          <w:b/>
          <w:bCs/>
          <w:color w:val="auto"/>
          <w:sz w:val="22"/>
          <w:szCs w:val="22"/>
        </w:rPr>
        <w:t>.</w:t>
      </w:r>
      <w:r w:rsidR="00890103" w:rsidRPr="00C479BA">
        <w:rPr>
          <w:rFonts w:ascii="Arial" w:hAnsi="Arial" w:cs="Arial"/>
          <w:color w:val="auto"/>
          <w:sz w:val="22"/>
          <w:szCs w:val="22"/>
        </w:rPr>
        <w:t xml:space="preserve"> </w:t>
      </w:r>
      <w:r w:rsidR="00890103" w:rsidRPr="61616D94">
        <w:rPr>
          <w:rFonts w:ascii="Arial" w:hAnsi="Arial" w:cs="Arial"/>
          <w:sz w:val="22"/>
          <w:szCs w:val="22"/>
        </w:rPr>
        <w:t>Please complete this nomination form in full and return to</w:t>
      </w:r>
      <w:r w:rsidR="005B2C9B" w:rsidRPr="61616D94">
        <w:rPr>
          <w:rFonts w:ascii="Arial" w:hAnsi="Arial" w:cs="Arial"/>
          <w:sz w:val="22"/>
          <w:szCs w:val="22"/>
        </w:rPr>
        <w:t xml:space="preserve"> your nearest Children’s Centre</w:t>
      </w:r>
    </w:p>
    <w:p w14:paraId="6CD10B6E" w14:textId="77777777" w:rsidR="009841A2" w:rsidRDefault="009841A2">
      <w:pPr>
        <w:pStyle w:val="BodyTextIndent3"/>
        <w:ind w:left="0"/>
        <w:rPr>
          <w:rFonts w:ascii="Arial" w:hAnsi="Arial" w:cs="Arial"/>
          <w:sz w:val="22"/>
          <w:szCs w:val="22"/>
        </w:rPr>
      </w:pPr>
    </w:p>
    <w:p w14:paraId="2AB069DB" w14:textId="77777777" w:rsidR="009841A2" w:rsidRPr="009841A2" w:rsidRDefault="00410E0C">
      <w:pPr>
        <w:pStyle w:val="BodyTextIndent3"/>
        <w:ind w:left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Important </w:t>
      </w:r>
      <w:r w:rsidR="009841A2" w:rsidRPr="009841A2">
        <w:rPr>
          <w:rFonts w:ascii="Arial" w:hAnsi="Arial" w:cs="Arial"/>
          <w:b/>
          <w:sz w:val="22"/>
          <w:szCs w:val="22"/>
        </w:rPr>
        <w:t>Additional Info</w:t>
      </w:r>
      <w:r>
        <w:rPr>
          <w:rFonts w:ascii="Arial" w:hAnsi="Arial" w:cs="Arial"/>
          <w:b/>
          <w:sz w:val="22"/>
          <w:szCs w:val="22"/>
        </w:rPr>
        <w:t>rmation!</w:t>
      </w:r>
    </w:p>
    <w:p w14:paraId="4CD9C9CE" w14:textId="77777777" w:rsidR="00E84790" w:rsidRDefault="00E84790" w:rsidP="009841A2">
      <w:pPr>
        <w:pStyle w:val="BodyTextIndent3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E84790">
        <w:rPr>
          <w:rFonts w:ascii="Arial" w:hAnsi="Arial" w:cs="Arial"/>
          <w:sz w:val="22"/>
          <w:szCs w:val="22"/>
        </w:rPr>
        <w:t xml:space="preserve">Age appropriate gifts will be provided for children and young people </w:t>
      </w:r>
      <w:r w:rsidRPr="00410E0C">
        <w:rPr>
          <w:rFonts w:ascii="Arial" w:hAnsi="Arial" w:cs="Arial"/>
          <w:b/>
          <w:sz w:val="22"/>
          <w:szCs w:val="22"/>
        </w:rPr>
        <w:t>0-18</w:t>
      </w:r>
    </w:p>
    <w:p w14:paraId="5A1FB61B" w14:textId="77777777" w:rsidR="00E84790" w:rsidRDefault="00E84790" w:rsidP="009841A2">
      <w:pPr>
        <w:pStyle w:val="BodyTextIndent3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It is our intention that </w:t>
      </w:r>
      <w:r w:rsidRPr="00410E0C">
        <w:rPr>
          <w:rFonts w:ascii="Arial" w:hAnsi="Arial" w:cs="Arial"/>
          <w:b/>
          <w:sz w:val="22"/>
          <w:szCs w:val="22"/>
        </w:rPr>
        <w:t>every child or young person</w:t>
      </w:r>
      <w:r>
        <w:rPr>
          <w:rFonts w:ascii="Arial" w:hAnsi="Arial" w:cs="Arial"/>
          <w:sz w:val="22"/>
          <w:szCs w:val="22"/>
        </w:rPr>
        <w:t xml:space="preserve"> that is nominated </w:t>
      </w:r>
      <w:r w:rsidR="00E63A35">
        <w:rPr>
          <w:rFonts w:ascii="Arial" w:hAnsi="Arial" w:cs="Arial"/>
          <w:b/>
          <w:sz w:val="22"/>
          <w:szCs w:val="22"/>
        </w:rPr>
        <w:t>will receive</w:t>
      </w:r>
      <w:r w:rsidRPr="00410E0C">
        <w:rPr>
          <w:rFonts w:ascii="Arial" w:hAnsi="Arial" w:cs="Arial"/>
          <w:b/>
          <w:sz w:val="22"/>
          <w:szCs w:val="22"/>
        </w:rPr>
        <w:t xml:space="preserve"> a toy or gift</w:t>
      </w:r>
      <w:r>
        <w:rPr>
          <w:rFonts w:ascii="Arial" w:hAnsi="Arial" w:cs="Arial"/>
          <w:sz w:val="22"/>
          <w:szCs w:val="22"/>
        </w:rPr>
        <w:t>.</w:t>
      </w:r>
    </w:p>
    <w:p w14:paraId="74F44646" w14:textId="73636D8B" w:rsidR="00410E0C" w:rsidRPr="00410E0C" w:rsidRDefault="00E84790" w:rsidP="61616D94">
      <w:pPr>
        <w:pStyle w:val="BodyTextIndent3"/>
        <w:numPr>
          <w:ilvl w:val="0"/>
          <w:numId w:val="4"/>
        </w:numPr>
        <w:rPr>
          <w:rFonts w:ascii="Arial" w:hAnsi="Arial" w:cs="Arial"/>
          <w:b/>
          <w:bCs/>
          <w:sz w:val="22"/>
          <w:szCs w:val="22"/>
        </w:rPr>
      </w:pPr>
      <w:r w:rsidRPr="76B3EE11">
        <w:rPr>
          <w:rFonts w:ascii="Arial" w:hAnsi="Arial" w:cs="Arial"/>
          <w:sz w:val="22"/>
          <w:szCs w:val="22"/>
        </w:rPr>
        <w:t xml:space="preserve">The gifts will be delivered to your local children’s centre, </w:t>
      </w:r>
      <w:r w:rsidR="6968815B" w:rsidRPr="76B3EE11">
        <w:rPr>
          <w:rFonts w:ascii="Arial" w:hAnsi="Arial" w:cs="Arial"/>
          <w:sz w:val="22"/>
          <w:szCs w:val="22"/>
        </w:rPr>
        <w:t>toys will be selected for you</w:t>
      </w:r>
      <w:r w:rsidR="73B0E86B" w:rsidRPr="76B3EE11">
        <w:rPr>
          <w:rFonts w:ascii="Arial" w:hAnsi="Arial" w:cs="Arial"/>
          <w:sz w:val="22"/>
          <w:szCs w:val="22"/>
        </w:rPr>
        <w:t>.</w:t>
      </w:r>
    </w:p>
    <w:p w14:paraId="0D9A1496" w14:textId="3553F7D4" w:rsidR="00410E0C" w:rsidRPr="00766DC9" w:rsidRDefault="73B0E86B" w:rsidP="76B3EE11">
      <w:pPr>
        <w:pStyle w:val="BodyTextIndent3"/>
        <w:numPr>
          <w:ilvl w:val="0"/>
          <w:numId w:val="4"/>
        </w:numPr>
        <w:rPr>
          <w:b/>
          <w:bCs/>
          <w:color w:val="FF0000"/>
          <w:sz w:val="22"/>
          <w:szCs w:val="22"/>
        </w:rPr>
      </w:pPr>
      <w:r w:rsidRPr="76B3EE11">
        <w:rPr>
          <w:rFonts w:ascii="Arial" w:hAnsi="Arial" w:cs="Arial"/>
          <w:sz w:val="22"/>
          <w:szCs w:val="22"/>
        </w:rPr>
        <w:t xml:space="preserve">Then you </w:t>
      </w:r>
      <w:r w:rsidR="6ABC98DB" w:rsidRPr="76B3EE11">
        <w:rPr>
          <w:rFonts w:ascii="Arial" w:hAnsi="Arial" w:cs="Arial"/>
          <w:sz w:val="22"/>
          <w:szCs w:val="22"/>
        </w:rPr>
        <w:t>can</w:t>
      </w:r>
      <w:r w:rsidR="6968815B" w:rsidRPr="76B3EE11">
        <w:rPr>
          <w:rFonts w:ascii="Arial" w:hAnsi="Arial" w:cs="Arial"/>
          <w:sz w:val="22"/>
          <w:szCs w:val="22"/>
        </w:rPr>
        <w:t xml:space="preserve"> </w:t>
      </w:r>
      <w:r w:rsidR="00E84790" w:rsidRPr="76B3EE11">
        <w:rPr>
          <w:rFonts w:ascii="Arial" w:hAnsi="Arial" w:cs="Arial"/>
          <w:b/>
          <w:bCs/>
          <w:sz w:val="22"/>
          <w:szCs w:val="22"/>
        </w:rPr>
        <w:t xml:space="preserve">collect and deliver to the </w:t>
      </w:r>
      <w:r w:rsidR="009841A2" w:rsidRPr="76B3EE11">
        <w:rPr>
          <w:rFonts w:ascii="Arial" w:hAnsi="Arial" w:cs="Arial"/>
          <w:b/>
          <w:bCs/>
          <w:sz w:val="22"/>
          <w:szCs w:val="22"/>
        </w:rPr>
        <w:t>families</w:t>
      </w:r>
      <w:r w:rsidR="00E84790" w:rsidRPr="76B3EE11">
        <w:rPr>
          <w:rFonts w:ascii="Arial" w:hAnsi="Arial" w:cs="Arial"/>
          <w:sz w:val="22"/>
          <w:szCs w:val="22"/>
        </w:rPr>
        <w:t xml:space="preserve"> that you nominate</w:t>
      </w:r>
      <w:r w:rsidR="00C479BA">
        <w:rPr>
          <w:rFonts w:ascii="Arial" w:hAnsi="Arial" w:cs="Arial"/>
          <w:sz w:val="22"/>
          <w:szCs w:val="22"/>
        </w:rPr>
        <w:t xml:space="preserve">, the children’s centre will contact you to arrange a time for collection. </w:t>
      </w:r>
    </w:p>
    <w:p w14:paraId="322A3404" w14:textId="64C4DAD8" w:rsidR="00F26020" w:rsidRDefault="00F26020" w:rsidP="00F26020">
      <w:pPr>
        <w:pStyle w:val="BodyTextIndent3"/>
        <w:ind w:left="720"/>
        <w:rPr>
          <w:rFonts w:ascii="Arial" w:hAnsi="Arial" w:cs="Arial"/>
          <w:sz w:val="22"/>
          <w:szCs w:val="22"/>
        </w:rPr>
      </w:pPr>
    </w:p>
    <w:p w14:paraId="6F0C6AFB" w14:textId="77777777" w:rsidR="00DD5B5E" w:rsidRPr="00890103" w:rsidRDefault="00DD5B5E" w:rsidP="00F26020">
      <w:pPr>
        <w:pStyle w:val="BodyTextIndent3"/>
        <w:ind w:left="720"/>
        <w:rPr>
          <w:rFonts w:ascii="Arial" w:hAnsi="Arial" w:cs="Arial"/>
          <w:sz w:val="22"/>
          <w:szCs w:val="22"/>
        </w:rPr>
      </w:pPr>
    </w:p>
    <w:p w14:paraId="181A411E" w14:textId="77777777" w:rsidR="000A397F" w:rsidRDefault="000A397F">
      <w:pPr>
        <w:rPr>
          <w:rFonts w:ascii="Arial" w:hAnsi="Arial" w:cs="Arial"/>
          <w:b/>
          <w:bCs/>
          <w:sz w:val="22"/>
          <w:szCs w:val="22"/>
        </w:rPr>
      </w:pPr>
    </w:p>
    <w:p w14:paraId="4240D033" w14:textId="77777777" w:rsidR="00E84790" w:rsidRDefault="00E84790" w:rsidP="00E84790">
      <w:pPr>
        <w:pStyle w:val="Header"/>
        <w:tabs>
          <w:tab w:val="clear" w:pos="4153"/>
          <w:tab w:val="clear" w:pos="8306"/>
        </w:tabs>
        <w:rPr>
          <w:rFonts w:ascii="Arial" w:hAnsi="Arial" w:cs="Arial"/>
          <w:b/>
          <w:bCs/>
          <w:sz w:val="22"/>
          <w:szCs w:val="22"/>
        </w:rPr>
      </w:pPr>
      <w:r w:rsidRPr="001D01D9">
        <w:rPr>
          <w:rFonts w:ascii="Arial" w:hAnsi="Arial" w:cs="Arial"/>
          <w:b/>
          <w:bCs/>
          <w:sz w:val="22"/>
          <w:szCs w:val="22"/>
        </w:rPr>
        <w:t>Family Details</w:t>
      </w:r>
    </w:p>
    <w:tbl>
      <w:tblPr>
        <w:tblW w:w="10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3888"/>
        <w:gridCol w:w="4874"/>
      </w:tblGrid>
      <w:tr w:rsidR="00E84790" w14:paraId="53DBBAB4" w14:textId="77777777" w:rsidTr="001D01D9">
        <w:trPr>
          <w:trHeight w:val="362"/>
        </w:trPr>
        <w:tc>
          <w:tcPr>
            <w:tcW w:w="1980" w:type="dxa"/>
            <w:shd w:val="clear" w:color="auto" w:fill="F2F2F2"/>
            <w:vAlign w:val="center"/>
          </w:tcPr>
          <w:p w14:paraId="4B800620" w14:textId="77777777" w:rsidR="00E84790" w:rsidRPr="001D01D9" w:rsidRDefault="00E84790" w:rsidP="009400A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D01D9">
              <w:rPr>
                <w:rFonts w:ascii="Arial" w:hAnsi="Arial" w:cs="Arial"/>
                <w:b/>
                <w:bCs/>
                <w:sz w:val="22"/>
                <w:szCs w:val="22"/>
              </w:rPr>
              <w:t>Name</w:t>
            </w:r>
            <w:r w:rsidR="001D01D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of </w:t>
            </w:r>
            <w:r w:rsidR="00841D46">
              <w:rPr>
                <w:rFonts w:ascii="Arial" w:hAnsi="Arial" w:cs="Arial"/>
                <w:b/>
                <w:bCs/>
                <w:sz w:val="22"/>
                <w:szCs w:val="22"/>
              </w:rPr>
              <w:t>Parent</w:t>
            </w:r>
            <w:r w:rsidRPr="001D01D9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8762" w:type="dxa"/>
            <w:gridSpan w:val="2"/>
            <w:vAlign w:val="center"/>
          </w:tcPr>
          <w:p w14:paraId="0977CC0D" w14:textId="70BED403" w:rsidR="00E84790" w:rsidRPr="001F7F43" w:rsidRDefault="00E84790" w:rsidP="009400A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4790" w14:paraId="53698A52" w14:textId="77777777" w:rsidTr="001D01D9">
        <w:trPr>
          <w:trHeight w:val="362"/>
        </w:trPr>
        <w:tc>
          <w:tcPr>
            <w:tcW w:w="1980" w:type="dxa"/>
            <w:shd w:val="clear" w:color="auto" w:fill="F2F2F2"/>
            <w:vAlign w:val="center"/>
          </w:tcPr>
          <w:p w14:paraId="2F967D22" w14:textId="5595BD4E" w:rsidR="00E84790" w:rsidRPr="001D01D9" w:rsidRDefault="0081610B" w:rsidP="009400A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Address</w:t>
            </w:r>
          </w:p>
        </w:tc>
        <w:tc>
          <w:tcPr>
            <w:tcW w:w="8762" w:type="dxa"/>
            <w:gridSpan w:val="2"/>
            <w:vAlign w:val="center"/>
          </w:tcPr>
          <w:p w14:paraId="3B4B50DA" w14:textId="63D87258" w:rsidR="00E84790" w:rsidRDefault="00E84790" w:rsidP="009400A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</w:p>
        </w:tc>
      </w:tr>
      <w:tr w:rsidR="00E84790" w14:paraId="5E765FC7" w14:textId="77777777" w:rsidTr="001D01D9">
        <w:trPr>
          <w:trHeight w:val="362"/>
        </w:trPr>
        <w:tc>
          <w:tcPr>
            <w:tcW w:w="1980" w:type="dxa"/>
            <w:shd w:val="clear" w:color="auto" w:fill="F2F2F2"/>
            <w:vAlign w:val="center"/>
          </w:tcPr>
          <w:p w14:paraId="12EC3E70" w14:textId="77777777" w:rsidR="00E84790" w:rsidRPr="001D01D9" w:rsidRDefault="00E84790" w:rsidP="009400A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D01D9">
              <w:rPr>
                <w:rFonts w:ascii="Arial" w:hAnsi="Arial" w:cs="Arial"/>
                <w:b/>
                <w:bCs/>
                <w:sz w:val="22"/>
                <w:szCs w:val="22"/>
              </w:rPr>
              <w:t>Town:</w:t>
            </w:r>
          </w:p>
        </w:tc>
        <w:tc>
          <w:tcPr>
            <w:tcW w:w="8762" w:type="dxa"/>
            <w:gridSpan w:val="2"/>
            <w:vAlign w:val="center"/>
          </w:tcPr>
          <w:p w14:paraId="0C240F94" w14:textId="01A79288" w:rsidR="00E84790" w:rsidRDefault="00E84790" w:rsidP="009400A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</w:p>
        </w:tc>
      </w:tr>
      <w:tr w:rsidR="00E84790" w14:paraId="734F901C" w14:textId="77777777" w:rsidTr="001D01D9">
        <w:trPr>
          <w:gridAfter w:val="1"/>
          <w:wAfter w:w="4874" w:type="dxa"/>
          <w:trHeight w:val="362"/>
        </w:trPr>
        <w:tc>
          <w:tcPr>
            <w:tcW w:w="1980" w:type="dxa"/>
            <w:shd w:val="clear" w:color="auto" w:fill="F2F2F2"/>
            <w:vAlign w:val="center"/>
          </w:tcPr>
          <w:p w14:paraId="7E454C47" w14:textId="77777777" w:rsidR="00E84790" w:rsidRPr="001D01D9" w:rsidRDefault="00E84790" w:rsidP="009400A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D01D9">
              <w:rPr>
                <w:rFonts w:ascii="Arial" w:hAnsi="Arial" w:cs="Arial"/>
                <w:b/>
                <w:bCs/>
                <w:sz w:val="22"/>
                <w:szCs w:val="22"/>
              </w:rPr>
              <w:t>Post Code:</w:t>
            </w:r>
          </w:p>
        </w:tc>
        <w:tc>
          <w:tcPr>
            <w:tcW w:w="3888" w:type="dxa"/>
            <w:vAlign w:val="center"/>
          </w:tcPr>
          <w:p w14:paraId="438C2AB7" w14:textId="14AD28DA" w:rsidR="00E84790" w:rsidRDefault="00E84790" w:rsidP="009400A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</w:p>
        </w:tc>
      </w:tr>
      <w:tr w:rsidR="00385D00" w14:paraId="31668F49" w14:textId="77777777" w:rsidTr="001D01D9">
        <w:trPr>
          <w:gridAfter w:val="1"/>
          <w:wAfter w:w="4874" w:type="dxa"/>
          <w:trHeight w:val="362"/>
        </w:trPr>
        <w:tc>
          <w:tcPr>
            <w:tcW w:w="1980" w:type="dxa"/>
            <w:shd w:val="clear" w:color="auto" w:fill="F2F2F2"/>
            <w:vAlign w:val="center"/>
          </w:tcPr>
          <w:p w14:paraId="52BB107F" w14:textId="23F98B29" w:rsidR="00385D00" w:rsidRPr="001D01D9" w:rsidRDefault="00385D00" w:rsidP="009400A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Contact number:</w:t>
            </w:r>
          </w:p>
        </w:tc>
        <w:tc>
          <w:tcPr>
            <w:tcW w:w="3888" w:type="dxa"/>
            <w:vAlign w:val="center"/>
          </w:tcPr>
          <w:p w14:paraId="6D74B592" w14:textId="77777777" w:rsidR="00385D00" w:rsidRDefault="00385D00" w:rsidP="009400A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</w:p>
        </w:tc>
      </w:tr>
    </w:tbl>
    <w:p w14:paraId="4E587603" w14:textId="77777777" w:rsidR="0058045B" w:rsidRDefault="0058045B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14:paraId="32B42409" w14:textId="77777777" w:rsidR="002C15F1" w:rsidRDefault="00E84790">
      <w:pPr>
        <w:pStyle w:val="Header"/>
        <w:tabs>
          <w:tab w:val="clear" w:pos="4153"/>
          <w:tab w:val="clear" w:pos="8306"/>
        </w:tabs>
        <w:rPr>
          <w:rFonts w:ascii="Arial" w:hAnsi="Arial" w:cs="Arial"/>
          <w:b/>
          <w:bCs/>
          <w:sz w:val="22"/>
          <w:szCs w:val="22"/>
        </w:rPr>
      </w:pPr>
      <w:r w:rsidRPr="001D01D9">
        <w:rPr>
          <w:rFonts w:ascii="Arial" w:hAnsi="Arial" w:cs="Arial"/>
          <w:b/>
          <w:bCs/>
          <w:sz w:val="22"/>
          <w:szCs w:val="22"/>
        </w:rPr>
        <w:t>Children / Young People Details</w:t>
      </w:r>
    </w:p>
    <w:tbl>
      <w:tblPr>
        <w:tblW w:w="10768" w:type="dxa"/>
        <w:tblLook w:val="0000" w:firstRow="0" w:lastRow="0" w:firstColumn="0" w:lastColumn="0" w:noHBand="0" w:noVBand="0"/>
      </w:tblPr>
      <w:tblGrid>
        <w:gridCol w:w="6658"/>
        <w:gridCol w:w="1275"/>
        <w:gridCol w:w="2835"/>
      </w:tblGrid>
      <w:tr w:rsidR="00890103" w:rsidRPr="001D01D9" w14:paraId="45A3B70E" w14:textId="77777777" w:rsidTr="00890103">
        <w:trPr>
          <w:trHeight w:val="156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3D74A08" w14:textId="77777777" w:rsidR="00890103" w:rsidRPr="001D01D9" w:rsidRDefault="00890103" w:rsidP="00890103">
            <w:pPr>
              <w:pStyle w:val="Heading4"/>
              <w:rPr>
                <w:szCs w:val="22"/>
              </w:rPr>
            </w:pPr>
            <w:r w:rsidRPr="001D01D9">
              <w:rPr>
                <w:szCs w:val="22"/>
              </w:rPr>
              <w:t>Name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53FE9CD" w14:textId="77777777" w:rsidR="00890103" w:rsidRPr="001D01D9" w:rsidRDefault="00890103" w:rsidP="00890103">
            <w:pPr>
              <w:pStyle w:val="Heading4"/>
              <w:rPr>
                <w:szCs w:val="22"/>
              </w:rPr>
            </w:pPr>
            <w:r w:rsidRPr="001D01D9">
              <w:rPr>
                <w:szCs w:val="22"/>
              </w:rPr>
              <w:t>Age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FF92F97" w14:textId="77777777" w:rsidR="00890103" w:rsidRPr="001D01D9" w:rsidRDefault="00890103" w:rsidP="00890103">
            <w:pPr>
              <w:pStyle w:val="Heading4"/>
              <w:rPr>
                <w:szCs w:val="22"/>
              </w:rPr>
            </w:pPr>
            <w:r w:rsidRPr="001D01D9">
              <w:rPr>
                <w:szCs w:val="22"/>
              </w:rPr>
              <w:t>Gender</w:t>
            </w:r>
          </w:p>
        </w:tc>
      </w:tr>
      <w:tr w:rsidR="00890103" w14:paraId="563A4EE8" w14:textId="77777777" w:rsidTr="00890103">
        <w:trPr>
          <w:trHeight w:val="391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27006" w14:textId="42544D18" w:rsidR="00890103" w:rsidRDefault="00890103" w:rsidP="002C15F1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06B26" w14:textId="20C1B548" w:rsidR="00890103" w:rsidRDefault="00890103" w:rsidP="002C15F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B69E5" w14:textId="5204E493" w:rsidR="00890103" w:rsidRDefault="00890103" w:rsidP="002C15F1">
            <w:pPr>
              <w:rPr>
                <w:rFonts w:ascii="Arial" w:hAnsi="Arial" w:cs="Arial"/>
              </w:rPr>
            </w:pPr>
          </w:p>
        </w:tc>
      </w:tr>
      <w:tr w:rsidR="00890103" w14:paraId="5DB63EC4" w14:textId="77777777" w:rsidTr="00890103">
        <w:trPr>
          <w:trHeight w:val="391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1F685" w14:textId="26CF7BE6" w:rsidR="00890103" w:rsidRDefault="00890103" w:rsidP="002C15F1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B16CB" w14:textId="242B28F8" w:rsidR="00890103" w:rsidRDefault="00890103" w:rsidP="002C15F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658B7" w14:textId="371E6590" w:rsidR="00890103" w:rsidRDefault="00890103" w:rsidP="002C15F1">
            <w:pPr>
              <w:rPr>
                <w:rFonts w:ascii="Arial" w:hAnsi="Arial" w:cs="Arial"/>
              </w:rPr>
            </w:pPr>
          </w:p>
        </w:tc>
      </w:tr>
      <w:tr w:rsidR="00890103" w14:paraId="403539DB" w14:textId="77777777" w:rsidTr="00890103">
        <w:trPr>
          <w:trHeight w:val="391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2E0B0" w14:textId="77777777" w:rsidR="00890103" w:rsidRDefault="00890103" w:rsidP="002C15F1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2809A" w14:textId="77777777" w:rsidR="00890103" w:rsidRDefault="00890103" w:rsidP="002C15F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C646B" w14:textId="77777777" w:rsidR="00890103" w:rsidRDefault="00890103" w:rsidP="002C15F1">
            <w:pPr>
              <w:rPr>
                <w:rFonts w:ascii="Arial" w:hAnsi="Arial" w:cs="Arial"/>
              </w:rPr>
            </w:pPr>
          </w:p>
        </w:tc>
      </w:tr>
      <w:tr w:rsidR="00890103" w14:paraId="4CEC88C8" w14:textId="77777777" w:rsidTr="00890103">
        <w:trPr>
          <w:trHeight w:val="391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9705B" w14:textId="77777777" w:rsidR="00890103" w:rsidRDefault="00890103" w:rsidP="002C15F1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83F2F" w14:textId="77777777" w:rsidR="00890103" w:rsidRDefault="00890103" w:rsidP="002C15F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CA5AC" w14:textId="77777777" w:rsidR="00890103" w:rsidRDefault="00890103" w:rsidP="002C15F1">
            <w:pPr>
              <w:rPr>
                <w:rFonts w:ascii="Arial" w:hAnsi="Arial" w:cs="Arial"/>
              </w:rPr>
            </w:pPr>
          </w:p>
        </w:tc>
      </w:tr>
      <w:tr w:rsidR="00890103" w14:paraId="3D6B9753" w14:textId="77777777" w:rsidTr="00890103">
        <w:trPr>
          <w:trHeight w:val="391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84BF5" w14:textId="77777777" w:rsidR="00890103" w:rsidRDefault="00890103" w:rsidP="002C15F1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6ADAD" w14:textId="77777777" w:rsidR="00890103" w:rsidRDefault="00890103" w:rsidP="002C15F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19E1E" w14:textId="77777777" w:rsidR="00890103" w:rsidRDefault="00890103" w:rsidP="002C15F1">
            <w:pPr>
              <w:rPr>
                <w:rFonts w:ascii="Arial" w:hAnsi="Arial" w:cs="Arial"/>
              </w:rPr>
            </w:pPr>
          </w:p>
        </w:tc>
      </w:tr>
    </w:tbl>
    <w:p w14:paraId="63992E5B" w14:textId="77777777" w:rsidR="002C15F1" w:rsidRDefault="002C15F1">
      <w:pPr>
        <w:pStyle w:val="BodyText2"/>
        <w:rPr>
          <w:b/>
          <w:bCs/>
        </w:rPr>
      </w:pPr>
    </w:p>
    <w:p w14:paraId="069445C9" w14:textId="0EC79D9C" w:rsidR="00E84790" w:rsidRDefault="009841A2" w:rsidP="00E84790">
      <w:pPr>
        <w:pStyle w:val="Header"/>
        <w:tabs>
          <w:tab w:val="clear" w:pos="4153"/>
          <w:tab w:val="clear" w:pos="8306"/>
        </w:tabs>
        <w:rPr>
          <w:rFonts w:ascii="Arial" w:hAnsi="Arial" w:cs="Arial"/>
          <w:b/>
          <w:bCs/>
          <w:sz w:val="22"/>
          <w:szCs w:val="22"/>
        </w:rPr>
      </w:pPr>
      <w:r w:rsidRPr="001D01D9">
        <w:rPr>
          <w:rFonts w:ascii="Arial" w:hAnsi="Arial" w:cs="Arial"/>
          <w:b/>
          <w:bCs/>
          <w:sz w:val="22"/>
          <w:szCs w:val="22"/>
        </w:rPr>
        <w:t>Referrers</w:t>
      </w:r>
      <w:r w:rsidR="00E84790" w:rsidRPr="001D01D9">
        <w:rPr>
          <w:rFonts w:ascii="Arial" w:hAnsi="Arial" w:cs="Arial"/>
          <w:b/>
          <w:bCs/>
          <w:sz w:val="22"/>
          <w:szCs w:val="22"/>
        </w:rPr>
        <w:t xml:space="preserve"> Details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3"/>
        <w:gridCol w:w="3686"/>
        <w:gridCol w:w="1276"/>
        <w:gridCol w:w="3543"/>
      </w:tblGrid>
      <w:tr w:rsidR="00B76023" w14:paraId="3986DD31" w14:textId="77777777" w:rsidTr="2CAD418D">
        <w:trPr>
          <w:trHeight w:val="362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0145D2A4" w14:textId="77777777" w:rsidR="00B76023" w:rsidRPr="001D01D9" w:rsidRDefault="00B76023" w:rsidP="009400A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D01D9">
              <w:rPr>
                <w:rFonts w:ascii="Arial" w:hAnsi="Arial" w:cs="Arial"/>
                <w:b/>
                <w:bCs/>
                <w:sz w:val="22"/>
                <w:szCs w:val="22"/>
              </w:rPr>
              <w:t>Name of Referrer:</w:t>
            </w:r>
          </w:p>
        </w:tc>
        <w:tc>
          <w:tcPr>
            <w:tcW w:w="8505" w:type="dxa"/>
            <w:gridSpan w:val="3"/>
            <w:vAlign w:val="center"/>
          </w:tcPr>
          <w:p w14:paraId="6EAE8DE8" w14:textId="00D0FD2D" w:rsidR="00B76023" w:rsidRPr="001F7F43" w:rsidRDefault="00B76023" w:rsidP="009400A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76023" w14:paraId="71EDBACA" w14:textId="77777777" w:rsidTr="2CAD418D">
        <w:trPr>
          <w:trHeight w:val="362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05E07300" w14:textId="77777777" w:rsidR="00B76023" w:rsidRPr="001D01D9" w:rsidRDefault="00B76023" w:rsidP="009400A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D01D9">
              <w:rPr>
                <w:rFonts w:ascii="Arial" w:hAnsi="Arial" w:cs="Arial"/>
                <w:b/>
                <w:bCs/>
                <w:sz w:val="22"/>
                <w:szCs w:val="22"/>
              </w:rPr>
              <w:t>Organisation:</w:t>
            </w:r>
          </w:p>
        </w:tc>
        <w:tc>
          <w:tcPr>
            <w:tcW w:w="8505" w:type="dxa"/>
            <w:gridSpan w:val="3"/>
            <w:vAlign w:val="center"/>
          </w:tcPr>
          <w:p w14:paraId="0EA88472" w14:textId="6C8D59EC" w:rsidR="00B76023" w:rsidRDefault="00B76023" w:rsidP="009400A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</w:p>
        </w:tc>
      </w:tr>
      <w:tr w:rsidR="00B76023" w14:paraId="4EFD061E" w14:textId="77777777" w:rsidTr="2CAD418D">
        <w:trPr>
          <w:trHeight w:val="362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4823CC1F" w14:textId="77777777" w:rsidR="00B76023" w:rsidRPr="001D01D9" w:rsidRDefault="00B76023" w:rsidP="009400A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D01D9">
              <w:rPr>
                <w:rFonts w:ascii="Arial" w:hAnsi="Arial" w:cs="Arial"/>
                <w:b/>
                <w:bCs/>
                <w:sz w:val="22"/>
                <w:szCs w:val="22"/>
              </w:rPr>
              <w:t>Role:</w:t>
            </w:r>
          </w:p>
        </w:tc>
        <w:tc>
          <w:tcPr>
            <w:tcW w:w="8505" w:type="dxa"/>
            <w:gridSpan w:val="3"/>
            <w:vAlign w:val="center"/>
          </w:tcPr>
          <w:p w14:paraId="205A9B1A" w14:textId="05BFA3E2" w:rsidR="00B76023" w:rsidRDefault="00B76023" w:rsidP="009400A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</w:p>
        </w:tc>
      </w:tr>
      <w:tr w:rsidR="61616D94" w14:paraId="0A4C3834" w14:textId="77777777" w:rsidTr="2CAD418D">
        <w:trPr>
          <w:trHeight w:val="362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254315D9" w14:textId="216BCAC1" w:rsidR="5BCB1975" w:rsidRDefault="00766DC9" w:rsidP="61616D94">
            <w:pPr>
              <w:pStyle w:val="Head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Will the family collect or will you be delivering</w:t>
            </w:r>
          </w:p>
        </w:tc>
        <w:tc>
          <w:tcPr>
            <w:tcW w:w="8505" w:type="dxa"/>
            <w:gridSpan w:val="3"/>
            <w:vAlign w:val="center"/>
          </w:tcPr>
          <w:p w14:paraId="24EBA138" w14:textId="23FEB865" w:rsidR="61616D94" w:rsidRDefault="61616D94" w:rsidP="61616D94">
            <w:pPr>
              <w:pStyle w:val="Header"/>
              <w:rPr>
                <w:rFonts w:ascii="Arial" w:hAnsi="Arial" w:cs="Arial"/>
              </w:rPr>
            </w:pPr>
          </w:p>
        </w:tc>
      </w:tr>
      <w:tr w:rsidR="00B76023" w14:paraId="3F334DC9" w14:textId="77777777" w:rsidTr="2CAD418D">
        <w:trPr>
          <w:trHeight w:val="362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E08649" w14:textId="77777777" w:rsidR="00B76023" w:rsidRPr="001D01D9" w:rsidRDefault="00B76023" w:rsidP="009841A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D01D9">
              <w:rPr>
                <w:rFonts w:ascii="Arial" w:hAnsi="Arial" w:cs="Arial"/>
                <w:b/>
                <w:bCs/>
                <w:sz w:val="22"/>
                <w:szCs w:val="22"/>
              </w:rPr>
              <w:t>Email:</w:t>
            </w:r>
          </w:p>
        </w:tc>
        <w:tc>
          <w:tcPr>
            <w:tcW w:w="3686" w:type="dxa"/>
          </w:tcPr>
          <w:p w14:paraId="4F8C931B" w14:textId="3F4E1EEC" w:rsidR="00B76023" w:rsidRDefault="00B76023" w:rsidP="009841A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EEECE1" w:themeFill="background2"/>
            <w:vAlign w:val="center"/>
          </w:tcPr>
          <w:p w14:paraId="5EF464EC" w14:textId="77777777" w:rsidR="00B76023" w:rsidRPr="001D01D9" w:rsidRDefault="00B76023" w:rsidP="009841A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D01D9">
              <w:rPr>
                <w:rFonts w:ascii="Arial" w:hAnsi="Arial" w:cs="Arial"/>
                <w:b/>
                <w:bCs/>
                <w:sz w:val="22"/>
                <w:szCs w:val="22"/>
              </w:rPr>
              <w:t>Tel:</w:t>
            </w:r>
          </w:p>
        </w:tc>
        <w:tc>
          <w:tcPr>
            <w:tcW w:w="3543" w:type="dxa"/>
            <w:vAlign w:val="center"/>
          </w:tcPr>
          <w:p w14:paraId="60D0A413" w14:textId="330515E5" w:rsidR="00B76023" w:rsidRDefault="00B76023" w:rsidP="009841A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</w:p>
        </w:tc>
      </w:tr>
    </w:tbl>
    <w:p w14:paraId="1D074C0E" w14:textId="3EAD8FDF" w:rsidR="61616D94" w:rsidRDefault="61616D94" w:rsidP="61616D94">
      <w:pPr>
        <w:pStyle w:val="BodyText2"/>
        <w:ind w:left="2880" w:firstLine="720"/>
        <w:jc w:val="center"/>
      </w:pPr>
    </w:p>
    <w:p w14:paraId="46976F7E" w14:textId="00816353" w:rsidR="61616D94" w:rsidRDefault="61616D94" w:rsidP="61616D94">
      <w:pPr>
        <w:pStyle w:val="BodyText2"/>
        <w:ind w:left="2880" w:firstLine="720"/>
        <w:jc w:val="center"/>
      </w:pPr>
    </w:p>
    <w:p w14:paraId="3E646F53" w14:textId="7127FB3B" w:rsidR="61616D94" w:rsidRDefault="61616D94" w:rsidP="61616D94">
      <w:pPr>
        <w:pStyle w:val="BodyText2"/>
        <w:ind w:left="2880" w:firstLine="720"/>
        <w:jc w:val="center"/>
      </w:pPr>
    </w:p>
    <w:p w14:paraId="03165E1B" w14:textId="02B03F71" w:rsidR="61616D94" w:rsidRDefault="61616D94" w:rsidP="61616D94">
      <w:pPr>
        <w:pStyle w:val="BodyText2"/>
        <w:ind w:left="2880" w:firstLine="720"/>
        <w:jc w:val="center"/>
      </w:pPr>
    </w:p>
    <w:p w14:paraId="20045814" w14:textId="6FBEBE1D" w:rsidR="61616D94" w:rsidRDefault="61616D94" w:rsidP="61616D94">
      <w:pPr>
        <w:pStyle w:val="BodyText2"/>
        <w:ind w:left="2880" w:firstLine="720"/>
        <w:jc w:val="center"/>
      </w:pPr>
    </w:p>
    <w:p w14:paraId="6DAFD036" w14:textId="3E254EDA" w:rsidR="61616D94" w:rsidRDefault="66E9251E" w:rsidP="00A3441B">
      <w:pPr>
        <w:pStyle w:val="BodyText2"/>
      </w:pPr>
      <w:r>
        <w:lastRenderedPageBreak/>
        <w:t xml:space="preserve">Please send your referral form to your nearest </w:t>
      </w:r>
      <w:r w:rsidR="00A3441B">
        <w:t>Tameside Children</w:t>
      </w:r>
      <w:r w:rsidR="3E11F050">
        <w:t>s</w:t>
      </w:r>
      <w:r w:rsidR="00A3441B">
        <w:t xml:space="preserve"> Centre </w:t>
      </w:r>
    </w:p>
    <w:p w14:paraId="5787D638" w14:textId="15666A3D" w:rsidR="74BF0DF3" w:rsidRDefault="74BF0DF3" w:rsidP="74BF0DF3">
      <w:pPr>
        <w:pStyle w:val="BodyText2"/>
      </w:pPr>
    </w:p>
    <w:p w14:paraId="6C4F98FD" w14:textId="44AD0A49" w:rsidR="00A3441B" w:rsidRDefault="00A3441B" w:rsidP="00A3441B">
      <w:pPr>
        <w:pStyle w:val="BodyText2"/>
      </w:pPr>
    </w:p>
    <w:p w14:paraId="1A75E325" w14:textId="77777777" w:rsidR="00A3441B" w:rsidRDefault="00A3441B" w:rsidP="74BF0DF3">
      <w:pPr>
        <w:pStyle w:val="BodyText2"/>
        <w:rPr>
          <w:b/>
          <w:bCs/>
        </w:rPr>
      </w:pPr>
      <w:r w:rsidRPr="74BF0DF3">
        <w:rPr>
          <w:b/>
          <w:bCs/>
        </w:rPr>
        <w:t>Ashton Under Lyne</w:t>
      </w:r>
    </w:p>
    <w:p w14:paraId="3797B7B7" w14:textId="77777777" w:rsidR="00A3441B" w:rsidRDefault="00A3441B" w:rsidP="00A3441B">
      <w:pPr>
        <w:pStyle w:val="BodyText2"/>
      </w:pPr>
      <w:r>
        <w:t>St Peters Children's Centre</w:t>
      </w:r>
    </w:p>
    <w:p w14:paraId="526FC6F0" w14:textId="77777777" w:rsidR="00A3441B" w:rsidRDefault="00A3441B" w:rsidP="00A3441B">
      <w:pPr>
        <w:pStyle w:val="BodyText2"/>
      </w:pPr>
      <w:r>
        <w:t>Trafalgar Square</w:t>
      </w:r>
    </w:p>
    <w:p w14:paraId="252FCEC3" w14:textId="77777777" w:rsidR="00A3441B" w:rsidRDefault="00A3441B" w:rsidP="00A3441B">
      <w:pPr>
        <w:pStyle w:val="BodyText2"/>
      </w:pPr>
      <w:r>
        <w:t>Ashton Under Lyne</w:t>
      </w:r>
    </w:p>
    <w:p w14:paraId="3D706D68" w14:textId="67559168" w:rsidR="00A3441B" w:rsidRDefault="00A3441B" w:rsidP="00A3441B">
      <w:pPr>
        <w:pStyle w:val="BodyText2"/>
      </w:pPr>
      <w:r>
        <w:t>OL7 0LL</w:t>
      </w:r>
    </w:p>
    <w:p w14:paraId="6B41FBA5" w14:textId="4CEE398E" w:rsidR="4E992EF1" w:rsidRDefault="4E992EF1" w:rsidP="74BF0DF3">
      <w:pPr>
        <w:pStyle w:val="BodyText2"/>
      </w:pPr>
      <w:r w:rsidRPr="74BF0DF3">
        <w:rPr>
          <w:rFonts w:eastAsia="Arial"/>
          <w:color w:val="000000" w:themeColor="text1"/>
          <w:szCs w:val="22"/>
        </w:rPr>
        <w:t>monika.dalecka@tameside.gov.uk</w:t>
      </w:r>
    </w:p>
    <w:p w14:paraId="58B83951" w14:textId="2E7BBFE7" w:rsidR="00A3441B" w:rsidRDefault="00A3441B" w:rsidP="00A3441B">
      <w:pPr>
        <w:pStyle w:val="BodyText2"/>
      </w:pPr>
    </w:p>
    <w:p w14:paraId="7CE759F3" w14:textId="77777777" w:rsidR="00A3441B" w:rsidRDefault="00A3441B" w:rsidP="74BF0DF3">
      <w:pPr>
        <w:pStyle w:val="BodyText2"/>
        <w:rPr>
          <w:b/>
          <w:bCs/>
        </w:rPr>
      </w:pPr>
      <w:r w:rsidRPr="74BF0DF3">
        <w:rPr>
          <w:b/>
          <w:bCs/>
        </w:rPr>
        <w:t>Audenshaw / Denton / Droylsden</w:t>
      </w:r>
    </w:p>
    <w:p w14:paraId="5272C792" w14:textId="77777777" w:rsidR="00A3441B" w:rsidRDefault="00A3441B" w:rsidP="00A3441B">
      <w:pPr>
        <w:pStyle w:val="BodyText2"/>
      </w:pPr>
      <w:r>
        <w:t>Greenside Children's Centre</w:t>
      </w:r>
    </w:p>
    <w:p w14:paraId="185F1577" w14:textId="77777777" w:rsidR="00A3441B" w:rsidRDefault="00A3441B" w:rsidP="00A3441B">
      <w:pPr>
        <w:pStyle w:val="BodyText2"/>
      </w:pPr>
      <w:r>
        <w:t>Greenside Lane</w:t>
      </w:r>
    </w:p>
    <w:p w14:paraId="12C73F83" w14:textId="77777777" w:rsidR="00A3441B" w:rsidRDefault="00A3441B" w:rsidP="00A3441B">
      <w:pPr>
        <w:pStyle w:val="BodyText2"/>
      </w:pPr>
      <w:r>
        <w:t>Droylsden</w:t>
      </w:r>
    </w:p>
    <w:p w14:paraId="5C7DD4D6" w14:textId="1F144B2C" w:rsidR="00A3441B" w:rsidRDefault="00A3441B" w:rsidP="00A3441B">
      <w:pPr>
        <w:pStyle w:val="BodyText2"/>
      </w:pPr>
      <w:r>
        <w:t>M43 7RA</w:t>
      </w:r>
    </w:p>
    <w:p w14:paraId="59074542" w14:textId="3035CC8C" w:rsidR="13CDEC3E" w:rsidRDefault="13CDEC3E" w:rsidP="74BF0DF3">
      <w:pPr>
        <w:pStyle w:val="BodyText2"/>
      </w:pPr>
      <w:r>
        <w:t>shelbi.kennedy@tameside.gov.uk</w:t>
      </w:r>
    </w:p>
    <w:p w14:paraId="0A8966E5" w14:textId="3635B184" w:rsidR="74BF0DF3" w:rsidRDefault="74BF0DF3" w:rsidP="74BF0DF3">
      <w:pPr>
        <w:pStyle w:val="BodyText2"/>
      </w:pPr>
    </w:p>
    <w:p w14:paraId="68949F24" w14:textId="28AA0A59" w:rsidR="00A3441B" w:rsidRDefault="00A3441B" w:rsidP="00A3441B">
      <w:pPr>
        <w:pStyle w:val="BodyText2"/>
      </w:pPr>
    </w:p>
    <w:p w14:paraId="5180534C" w14:textId="77777777" w:rsidR="00A3441B" w:rsidRDefault="00A3441B" w:rsidP="74BF0DF3">
      <w:pPr>
        <w:pStyle w:val="BodyText2"/>
        <w:rPr>
          <w:b/>
          <w:bCs/>
        </w:rPr>
      </w:pPr>
      <w:r w:rsidRPr="74BF0DF3">
        <w:rPr>
          <w:b/>
          <w:bCs/>
        </w:rPr>
        <w:t xml:space="preserve">Hattersley / Hyde / </w:t>
      </w:r>
      <w:proofErr w:type="spellStart"/>
      <w:r w:rsidRPr="74BF0DF3">
        <w:rPr>
          <w:b/>
          <w:bCs/>
        </w:rPr>
        <w:t>Longdendale</w:t>
      </w:r>
      <w:proofErr w:type="spellEnd"/>
    </w:p>
    <w:p w14:paraId="4308724F" w14:textId="77777777" w:rsidR="00A3441B" w:rsidRDefault="00A3441B" w:rsidP="00A3441B">
      <w:pPr>
        <w:pStyle w:val="BodyText2"/>
      </w:pPr>
      <w:r>
        <w:t>Hyde Children's Centre</w:t>
      </w:r>
    </w:p>
    <w:p w14:paraId="36162986" w14:textId="77777777" w:rsidR="00A3441B" w:rsidRDefault="00A3441B" w:rsidP="00A3441B">
      <w:pPr>
        <w:pStyle w:val="BodyText2"/>
      </w:pPr>
      <w:r>
        <w:t>Flowery Centre</w:t>
      </w:r>
    </w:p>
    <w:p w14:paraId="0B43D7F1" w14:textId="77777777" w:rsidR="00A3441B" w:rsidRDefault="00A3441B" w:rsidP="00A3441B">
      <w:pPr>
        <w:pStyle w:val="BodyText2"/>
      </w:pPr>
      <w:r>
        <w:t>Old Road</w:t>
      </w:r>
    </w:p>
    <w:p w14:paraId="44BFFF5C" w14:textId="77777777" w:rsidR="00A3441B" w:rsidRDefault="00A3441B" w:rsidP="00A3441B">
      <w:pPr>
        <w:pStyle w:val="BodyText2"/>
      </w:pPr>
      <w:r>
        <w:t>Hyde</w:t>
      </w:r>
    </w:p>
    <w:p w14:paraId="1E5BC775" w14:textId="60F5C129" w:rsidR="00A3441B" w:rsidRDefault="00A3441B" w:rsidP="00A3441B">
      <w:pPr>
        <w:pStyle w:val="BodyText2"/>
      </w:pPr>
      <w:r>
        <w:t>SK14 4SQ</w:t>
      </w:r>
    </w:p>
    <w:p w14:paraId="415C97F3" w14:textId="612D0624" w:rsidR="037F19E1" w:rsidRDefault="037F19E1" w:rsidP="74BF0DF3">
      <w:pPr>
        <w:pStyle w:val="BodyText2"/>
      </w:pPr>
      <w:r w:rsidRPr="74BF0DF3">
        <w:rPr>
          <w:rFonts w:eastAsia="Arial"/>
          <w:color w:val="000000" w:themeColor="text1"/>
          <w:szCs w:val="22"/>
        </w:rPr>
        <w:t>lucy.aspden@tameside.gov.uk</w:t>
      </w:r>
    </w:p>
    <w:p w14:paraId="2A98B8B4" w14:textId="57BBD8F6" w:rsidR="74BF0DF3" w:rsidRDefault="74BF0DF3" w:rsidP="74BF0DF3">
      <w:pPr>
        <w:pStyle w:val="BodyText2"/>
      </w:pPr>
    </w:p>
    <w:p w14:paraId="4F00240D" w14:textId="5373DE9D" w:rsidR="00A3441B" w:rsidRDefault="00A3441B" w:rsidP="00A3441B">
      <w:pPr>
        <w:pStyle w:val="BodyText2"/>
      </w:pPr>
    </w:p>
    <w:p w14:paraId="6AC57943" w14:textId="77777777" w:rsidR="00A3441B" w:rsidRDefault="00A3441B" w:rsidP="74BF0DF3">
      <w:pPr>
        <w:pStyle w:val="BodyText2"/>
        <w:rPr>
          <w:b/>
          <w:bCs/>
        </w:rPr>
      </w:pPr>
      <w:r w:rsidRPr="74BF0DF3">
        <w:rPr>
          <w:b/>
          <w:bCs/>
        </w:rPr>
        <w:t>Dukinfield / Mossley / Stalybridge</w:t>
      </w:r>
    </w:p>
    <w:p w14:paraId="34C9E563" w14:textId="77777777" w:rsidR="00A3441B" w:rsidRDefault="00A3441B" w:rsidP="00A3441B">
      <w:pPr>
        <w:pStyle w:val="BodyText2"/>
      </w:pPr>
      <w:r>
        <w:t>Ridge Hill Children's Centre</w:t>
      </w:r>
    </w:p>
    <w:p w14:paraId="4071DCE8" w14:textId="77777777" w:rsidR="00A3441B" w:rsidRDefault="00A3441B" w:rsidP="00A3441B">
      <w:pPr>
        <w:pStyle w:val="BodyText2"/>
      </w:pPr>
      <w:r>
        <w:t>School Crescent</w:t>
      </w:r>
    </w:p>
    <w:p w14:paraId="6B34973B" w14:textId="77777777" w:rsidR="00A3441B" w:rsidRDefault="00A3441B" w:rsidP="00A3441B">
      <w:pPr>
        <w:pStyle w:val="BodyText2"/>
      </w:pPr>
      <w:r>
        <w:t>Ridge Hill</w:t>
      </w:r>
    </w:p>
    <w:p w14:paraId="5B9AA24D" w14:textId="77777777" w:rsidR="00A3441B" w:rsidRDefault="00A3441B" w:rsidP="00A3441B">
      <w:pPr>
        <w:pStyle w:val="BodyText2"/>
      </w:pPr>
      <w:r>
        <w:t>Stalybridge</w:t>
      </w:r>
    </w:p>
    <w:p w14:paraId="1F300959" w14:textId="56514527" w:rsidR="00A3441B" w:rsidRDefault="00A3441B" w:rsidP="00A3441B">
      <w:pPr>
        <w:pStyle w:val="BodyText2"/>
      </w:pPr>
      <w:r>
        <w:t>SK15 1EA</w:t>
      </w:r>
    </w:p>
    <w:p w14:paraId="185C3AF2" w14:textId="45FEA6BE" w:rsidR="1603E156" w:rsidRDefault="1603E156" w:rsidP="74BF0DF3">
      <w:pPr>
        <w:pStyle w:val="BodyText2"/>
      </w:pPr>
      <w:r w:rsidRPr="74BF0DF3">
        <w:rPr>
          <w:rFonts w:eastAsia="Arial"/>
          <w:color w:val="000000" w:themeColor="text1"/>
          <w:szCs w:val="22"/>
        </w:rPr>
        <w:t>hayley.mcguire@tameside.gov.uk</w:t>
      </w:r>
    </w:p>
    <w:p w14:paraId="72C46521" w14:textId="1C6DB9D9" w:rsidR="74BF0DF3" w:rsidRDefault="74BF0DF3" w:rsidP="74BF0DF3">
      <w:pPr>
        <w:pStyle w:val="BodyText2"/>
        <w:ind w:left="2880" w:firstLine="720"/>
        <w:jc w:val="center"/>
        <w:rPr>
          <w:b/>
          <w:bCs/>
        </w:rPr>
      </w:pPr>
    </w:p>
    <w:p w14:paraId="2E3BEC8A" w14:textId="09691F24" w:rsidR="009841A2" w:rsidRDefault="00890103" w:rsidP="00981B1D">
      <w:pPr>
        <w:pStyle w:val="BodyText2"/>
        <w:ind w:left="2880" w:firstLine="720"/>
        <w:jc w:val="center"/>
        <w:rPr>
          <w:b/>
          <w:bCs/>
        </w:rPr>
      </w:pPr>
      <w:r>
        <w:rPr>
          <w:b/>
          <w:bCs/>
        </w:rPr>
        <w:t xml:space="preserve"> </w:t>
      </w:r>
    </w:p>
    <w:p w14:paraId="4BEE3FC7" w14:textId="25E53CA9" w:rsidR="00684DF5" w:rsidRDefault="00684DF5">
      <w:pPr>
        <w:pStyle w:val="BodyText2"/>
        <w:rPr>
          <w:b/>
          <w:bCs/>
        </w:rPr>
      </w:pPr>
    </w:p>
    <w:sectPr w:rsidR="00684DF5" w:rsidSect="00A418AC">
      <w:headerReference w:type="default" r:id="rId11"/>
      <w:footerReference w:type="default" r:id="rId12"/>
      <w:pgSz w:w="11906" w:h="16838" w:code="9"/>
      <w:pgMar w:top="720" w:right="720" w:bottom="720" w:left="720" w:header="0" w:footer="5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05F9B" w14:textId="77777777" w:rsidR="00C3502E" w:rsidRDefault="00C3502E">
      <w:r>
        <w:separator/>
      </w:r>
    </w:p>
  </w:endnote>
  <w:endnote w:type="continuationSeparator" w:id="0">
    <w:p w14:paraId="53D07E9B" w14:textId="77777777" w:rsidR="00C3502E" w:rsidRDefault="00C35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FE07F" w14:textId="77777777" w:rsidR="00594203" w:rsidRDefault="00594203">
    <w:pPr>
      <w:pStyle w:val="Footer"/>
      <w:tabs>
        <w:tab w:val="clear" w:pos="4153"/>
        <w:tab w:val="clear" w:pos="8306"/>
        <w:tab w:val="left" w:pos="1788"/>
      </w:tabs>
      <w:jc w:val="center"/>
      <w:rPr>
        <w:rStyle w:val="PageNumber"/>
        <w:rFonts w:ascii="Arial" w:hAnsi="Arial" w:cs="Arial"/>
        <w:sz w:val="20"/>
      </w:rPr>
    </w:pPr>
  </w:p>
  <w:p w14:paraId="01645264" w14:textId="77777777" w:rsidR="00594203" w:rsidRDefault="00594203">
    <w:pPr>
      <w:pStyle w:val="Footer"/>
      <w:tabs>
        <w:tab w:val="clear" w:pos="4153"/>
        <w:tab w:val="clear" w:pos="8306"/>
        <w:tab w:val="left" w:pos="1788"/>
      </w:tabs>
      <w:rPr>
        <w:rStyle w:val="PageNumber"/>
        <w:rFonts w:ascii="Arial" w:hAnsi="Arial" w:cs="Arial"/>
        <w:sz w:val="20"/>
      </w:rPr>
    </w:pPr>
  </w:p>
  <w:p w14:paraId="00B9692D" w14:textId="77777777" w:rsidR="00594203" w:rsidRDefault="00594203">
    <w:pPr>
      <w:pStyle w:val="Footer"/>
      <w:tabs>
        <w:tab w:val="clear" w:pos="4153"/>
        <w:tab w:val="clear" w:pos="8306"/>
        <w:tab w:val="left" w:pos="1788"/>
      </w:tabs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DD595" w14:textId="77777777" w:rsidR="00C3502E" w:rsidRDefault="00C3502E">
      <w:r>
        <w:separator/>
      </w:r>
    </w:p>
  </w:footnote>
  <w:footnote w:type="continuationSeparator" w:id="0">
    <w:p w14:paraId="4B1C1783" w14:textId="77777777" w:rsidR="00C3502E" w:rsidRDefault="00C35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9121D" w14:textId="1045640C" w:rsidR="00594203" w:rsidRDefault="00594203" w:rsidP="006F29F7">
    <w:pPr>
      <w:pStyle w:val="Header"/>
      <w:spacing w:line="360" w:lineRule="auto"/>
    </w:pPr>
  </w:p>
  <w:p w14:paraId="31B8A752" w14:textId="11133E58" w:rsidR="00594203" w:rsidRDefault="00594203">
    <w:pPr>
      <w:pStyle w:val="Header"/>
      <w:spacing w:line="360" w:lineRule="auto"/>
    </w:pPr>
  </w:p>
  <w:p w14:paraId="13F7C4E4" w14:textId="2A4B6121" w:rsidR="00594203" w:rsidRDefault="00C86135">
    <w:pPr>
      <w:pStyle w:val="Header"/>
      <w:spacing w:line="360" w:lineRule="auto"/>
      <w:rPr>
        <w:rFonts w:ascii="Arial" w:hAnsi="Arial" w:cs="Arial"/>
        <w:sz w:val="28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64675B0" wp14:editId="7C56F0D8">
          <wp:simplePos x="0" y="0"/>
          <wp:positionH relativeFrom="margin">
            <wp:posOffset>4679950</wp:posOffset>
          </wp:positionH>
          <wp:positionV relativeFrom="paragraph">
            <wp:posOffset>1493520</wp:posOffset>
          </wp:positionV>
          <wp:extent cx="2281555" cy="2381250"/>
          <wp:effectExtent l="0" t="0" r="444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1555" cy="2381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203">
      <w:rPr>
        <w:rFonts w:ascii="Arial" w:hAnsi="Arial" w:cs="Arial"/>
        <w:sz w:val="28"/>
      </w:rPr>
      <w:tab/>
    </w:r>
    <w:r w:rsidR="00594203">
      <w:rPr>
        <w:rFonts w:ascii="Arial" w:hAnsi="Arial" w:cs="Arial"/>
        <w:sz w:val="28"/>
      </w:rPr>
      <w:tab/>
    </w:r>
    <w:r w:rsidR="74BF0DF3" w:rsidRPr="61616D94">
      <w:rPr>
        <w:rFonts w:ascii="Arial" w:hAnsi="Arial" w:cs="Arial"/>
        <w:sz w:val="28"/>
        <w:szCs w:val="28"/>
      </w:rPr>
      <w:t xml:space="preserve">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D2A4F"/>
    <w:multiLevelType w:val="hybridMultilevel"/>
    <w:tmpl w:val="C7D00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3389F"/>
    <w:multiLevelType w:val="hybridMultilevel"/>
    <w:tmpl w:val="208AD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605F86"/>
    <w:multiLevelType w:val="hybridMultilevel"/>
    <w:tmpl w:val="A92ED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BE563B"/>
    <w:multiLevelType w:val="hybridMultilevel"/>
    <w:tmpl w:val="B590EF96"/>
    <w:lvl w:ilvl="0" w:tplc="F4805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0A6"/>
    <w:rsid w:val="000843FE"/>
    <w:rsid w:val="000922F0"/>
    <w:rsid w:val="000A20B9"/>
    <w:rsid w:val="000A397F"/>
    <w:rsid w:val="000B2A33"/>
    <w:rsid w:val="000C243D"/>
    <w:rsid w:val="000C45FE"/>
    <w:rsid w:val="000C5234"/>
    <w:rsid w:val="00115AC3"/>
    <w:rsid w:val="00122505"/>
    <w:rsid w:val="00125341"/>
    <w:rsid w:val="001A1071"/>
    <w:rsid w:val="001A65BC"/>
    <w:rsid w:val="001D01D9"/>
    <w:rsid w:val="001F2EBF"/>
    <w:rsid w:val="001F45BB"/>
    <w:rsid w:val="001F7F43"/>
    <w:rsid w:val="002078D0"/>
    <w:rsid w:val="002324A4"/>
    <w:rsid w:val="00250E68"/>
    <w:rsid w:val="00271F8B"/>
    <w:rsid w:val="0028075A"/>
    <w:rsid w:val="00281EDD"/>
    <w:rsid w:val="00287279"/>
    <w:rsid w:val="002A2DC5"/>
    <w:rsid w:val="002A4352"/>
    <w:rsid w:val="002B7B85"/>
    <w:rsid w:val="002C15F1"/>
    <w:rsid w:val="003151A3"/>
    <w:rsid w:val="00315815"/>
    <w:rsid w:val="0032343F"/>
    <w:rsid w:val="00335EEE"/>
    <w:rsid w:val="00337B23"/>
    <w:rsid w:val="00341C0C"/>
    <w:rsid w:val="003549D7"/>
    <w:rsid w:val="00376E1B"/>
    <w:rsid w:val="00385D00"/>
    <w:rsid w:val="0039479D"/>
    <w:rsid w:val="003B6685"/>
    <w:rsid w:val="003D4C8F"/>
    <w:rsid w:val="003F0B69"/>
    <w:rsid w:val="00410E0C"/>
    <w:rsid w:val="00464D3D"/>
    <w:rsid w:val="00477E7A"/>
    <w:rsid w:val="00481B0F"/>
    <w:rsid w:val="004848BB"/>
    <w:rsid w:val="0048644A"/>
    <w:rsid w:val="004C6B89"/>
    <w:rsid w:val="004F2CCA"/>
    <w:rsid w:val="00521A2F"/>
    <w:rsid w:val="005251AB"/>
    <w:rsid w:val="00542C34"/>
    <w:rsid w:val="00565C7A"/>
    <w:rsid w:val="0058045B"/>
    <w:rsid w:val="00594203"/>
    <w:rsid w:val="0059485D"/>
    <w:rsid w:val="005B2C9B"/>
    <w:rsid w:val="005C76ED"/>
    <w:rsid w:val="005D2CDA"/>
    <w:rsid w:val="005E3D10"/>
    <w:rsid w:val="005E4305"/>
    <w:rsid w:val="005F65A4"/>
    <w:rsid w:val="00626D64"/>
    <w:rsid w:val="006272BC"/>
    <w:rsid w:val="006347F1"/>
    <w:rsid w:val="00653655"/>
    <w:rsid w:val="00655039"/>
    <w:rsid w:val="006611FE"/>
    <w:rsid w:val="00684DF5"/>
    <w:rsid w:val="00687B88"/>
    <w:rsid w:val="006930A6"/>
    <w:rsid w:val="006C2E9D"/>
    <w:rsid w:val="006C388E"/>
    <w:rsid w:val="006C3AFB"/>
    <w:rsid w:val="006D651C"/>
    <w:rsid w:val="006D7D37"/>
    <w:rsid w:val="006F29F7"/>
    <w:rsid w:val="007072B7"/>
    <w:rsid w:val="0071072A"/>
    <w:rsid w:val="00717374"/>
    <w:rsid w:val="00724860"/>
    <w:rsid w:val="00735475"/>
    <w:rsid w:val="00766DC9"/>
    <w:rsid w:val="00767D45"/>
    <w:rsid w:val="007703C9"/>
    <w:rsid w:val="0078090E"/>
    <w:rsid w:val="0078684B"/>
    <w:rsid w:val="00797CCA"/>
    <w:rsid w:val="007D77DB"/>
    <w:rsid w:val="007E1A92"/>
    <w:rsid w:val="0081397F"/>
    <w:rsid w:val="0081610B"/>
    <w:rsid w:val="0081738B"/>
    <w:rsid w:val="00841D46"/>
    <w:rsid w:val="008468EA"/>
    <w:rsid w:val="00857FB2"/>
    <w:rsid w:val="00867D45"/>
    <w:rsid w:val="00885C4C"/>
    <w:rsid w:val="00890103"/>
    <w:rsid w:val="008C0D68"/>
    <w:rsid w:val="008C2D66"/>
    <w:rsid w:val="008D736A"/>
    <w:rsid w:val="008F3EA7"/>
    <w:rsid w:val="008F4B15"/>
    <w:rsid w:val="009015D5"/>
    <w:rsid w:val="00937A75"/>
    <w:rsid w:val="009506FA"/>
    <w:rsid w:val="00973465"/>
    <w:rsid w:val="00981B1D"/>
    <w:rsid w:val="009841A2"/>
    <w:rsid w:val="00992DD2"/>
    <w:rsid w:val="009D4B95"/>
    <w:rsid w:val="00A01588"/>
    <w:rsid w:val="00A05BEF"/>
    <w:rsid w:val="00A1167C"/>
    <w:rsid w:val="00A3441B"/>
    <w:rsid w:val="00A418AC"/>
    <w:rsid w:val="00A57BE4"/>
    <w:rsid w:val="00A62B46"/>
    <w:rsid w:val="00A63B67"/>
    <w:rsid w:val="00A64710"/>
    <w:rsid w:val="00A64A51"/>
    <w:rsid w:val="00A74F19"/>
    <w:rsid w:val="00A865BA"/>
    <w:rsid w:val="00A97CC5"/>
    <w:rsid w:val="00AB4F84"/>
    <w:rsid w:val="00AD4631"/>
    <w:rsid w:val="00AF1C33"/>
    <w:rsid w:val="00B16792"/>
    <w:rsid w:val="00B20195"/>
    <w:rsid w:val="00B21616"/>
    <w:rsid w:val="00B32C65"/>
    <w:rsid w:val="00B40F2E"/>
    <w:rsid w:val="00B70BF1"/>
    <w:rsid w:val="00B70FA3"/>
    <w:rsid w:val="00B76023"/>
    <w:rsid w:val="00B9276A"/>
    <w:rsid w:val="00BE277F"/>
    <w:rsid w:val="00BE7081"/>
    <w:rsid w:val="00C31265"/>
    <w:rsid w:val="00C3502E"/>
    <w:rsid w:val="00C479BA"/>
    <w:rsid w:val="00C50798"/>
    <w:rsid w:val="00C81319"/>
    <w:rsid w:val="00C85B29"/>
    <w:rsid w:val="00C86135"/>
    <w:rsid w:val="00CA5416"/>
    <w:rsid w:val="00CA57B9"/>
    <w:rsid w:val="00CB29C6"/>
    <w:rsid w:val="00CB3802"/>
    <w:rsid w:val="00CC363A"/>
    <w:rsid w:val="00CD3207"/>
    <w:rsid w:val="00CE5531"/>
    <w:rsid w:val="00CF7A28"/>
    <w:rsid w:val="00D16478"/>
    <w:rsid w:val="00D254EE"/>
    <w:rsid w:val="00D27967"/>
    <w:rsid w:val="00D43087"/>
    <w:rsid w:val="00D442F2"/>
    <w:rsid w:val="00D50D97"/>
    <w:rsid w:val="00D65D02"/>
    <w:rsid w:val="00D749D0"/>
    <w:rsid w:val="00D76AA9"/>
    <w:rsid w:val="00D77B03"/>
    <w:rsid w:val="00D85969"/>
    <w:rsid w:val="00D97782"/>
    <w:rsid w:val="00DC259F"/>
    <w:rsid w:val="00DC68DE"/>
    <w:rsid w:val="00DD5B5E"/>
    <w:rsid w:val="00DD5E5F"/>
    <w:rsid w:val="00DF5A84"/>
    <w:rsid w:val="00E02CA0"/>
    <w:rsid w:val="00E208D7"/>
    <w:rsid w:val="00E63A35"/>
    <w:rsid w:val="00E84790"/>
    <w:rsid w:val="00E87C48"/>
    <w:rsid w:val="00F05DFD"/>
    <w:rsid w:val="00F0629E"/>
    <w:rsid w:val="00F074D1"/>
    <w:rsid w:val="00F26020"/>
    <w:rsid w:val="00F37E92"/>
    <w:rsid w:val="00F44F2D"/>
    <w:rsid w:val="00F509F7"/>
    <w:rsid w:val="00F66BCD"/>
    <w:rsid w:val="00FB730D"/>
    <w:rsid w:val="00FD1406"/>
    <w:rsid w:val="00FE2868"/>
    <w:rsid w:val="037F19E1"/>
    <w:rsid w:val="052D65BC"/>
    <w:rsid w:val="091CDA7A"/>
    <w:rsid w:val="0A443603"/>
    <w:rsid w:val="0D4254E7"/>
    <w:rsid w:val="0EB2D6B4"/>
    <w:rsid w:val="13CDEC3E"/>
    <w:rsid w:val="1603E156"/>
    <w:rsid w:val="179B3BA8"/>
    <w:rsid w:val="18A68A23"/>
    <w:rsid w:val="29E74839"/>
    <w:rsid w:val="2CAD418D"/>
    <w:rsid w:val="3047FCFC"/>
    <w:rsid w:val="317039F9"/>
    <w:rsid w:val="32AD35FA"/>
    <w:rsid w:val="3ACE4BCB"/>
    <w:rsid w:val="3BC833AF"/>
    <w:rsid w:val="3E11F050"/>
    <w:rsid w:val="4E992EF1"/>
    <w:rsid w:val="51112BD2"/>
    <w:rsid w:val="5BCB1975"/>
    <w:rsid w:val="61616D94"/>
    <w:rsid w:val="66E9251E"/>
    <w:rsid w:val="6968815B"/>
    <w:rsid w:val="6A8ECA99"/>
    <w:rsid w:val="6ABC98DB"/>
    <w:rsid w:val="6CA83DEA"/>
    <w:rsid w:val="73B0E86B"/>
    <w:rsid w:val="74BF0DF3"/>
    <w:rsid w:val="76B3EE11"/>
    <w:rsid w:val="775D22B6"/>
    <w:rsid w:val="7B061CE9"/>
    <w:rsid w:val="7BCA175E"/>
    <w:rsid w:val="7BE26615"/>
    <w:rsid w:val="7C9BEBD3"/>
    <w:rsid w:val="7E518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CF53D1"/>
  <w15:docId w15:val="{798CB8A8-78E8-4C0A-AB30-1BFBED7CF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6BCD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66BCD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66BC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66BC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66BCD"/>
    <w:pPr>
      <w:keepNext/>
      <w:outlineLvl w:val="3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5131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5131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5131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5131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Header">
    <w:name w:val="header"/>
    <w:basedOn w:val="Normal"/>
    <w:link w:val="HeaderChar"/>
    <w:uiPriority w:val="99"/>
    <w:rsid w:val="00F66BC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513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F66BC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5131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rsid w:val="00F66BCD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F66BCD"/>
    <w:rPr>
      <w:rFonts w:ascii="Arial" w:hAnsi="Arial" w:cs="Arial"/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A5131"/>
    <w:rPr>
      <w:sz w:val="24"/>
      <w:szCs w:val="24"/>
      <w:lang w:eastAsia="en-US"/>
    </w:rPr>
  </w:style>
  <w:style w:type="paragraph" w:styleId="BodyTextIndent3">
    <w:name w:val="Body Text Indent 3"/>
    <w:basedOn w:val="Normal"/>
    <w:link w:val="BodyTextIndent3Char"/>
    <w:uiPriority w:val="99"/>
    <w:rsid w:val="00F66BCD"/>
    <w:pPr>
      <w:ind w:left="810"/>
    </w:pPr>
    <w:rPr>
      <w:rFonts w:ascii="Times" w:hAnsi="Times"/>
      <w:color w:val="000000"/>
      <w:sz w:val="18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A5131"/>
    <w:rPr>
      <w:sz w:val="16"/>
      <w:szCs w:val="16"/>
      <w:lang w:eastAsia="en-US"/>
    </w:rPr>
  </w:style>
  <w:style w:type="paragraph" w:styleId="BodyText2">
    <w:name w:val="Body Text 2"/>
    <w:basedOn w:val="Normal"/>
    <w:link w:val="BodyText2Char"/>
    <w:uiPriority w:val="99"/>
    <w:rsid w:val="00F66BCD"/>
    <w:rPr>
      <w:rFonts w:ascii="Arial" w:hAnsi="Arial" w:cs="Arial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A5131"/>
    <w:rPr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F66BCD"/>
    <w:pPr>
      <w:spacing w:line="360" w:lineRule="auto"/>
      <w:ind w:left="2160"/>
      <w:jc w:val="both"/>
    </w:pPr>
    <w:rPr>
      <w:rFonts w:ascii="Times" w:hAnsi="Times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A5131"/>
    <w:rPr>
      <w:sz w:val="24"/>
      <w:szCs w:val="24"/>
      <w:lang w:eastAsia="en-US"/>
    </w:rPr>
  </w:style>
  <w:style w:type="table" w:styleId="TableGrid">
    <w:name w:val="Table Grid"/>
    <w:basedOn w:val="TableNormal"/>
    <w:uiPriority w:val="99"/>
    <w:rsid w:val="006611F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5251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251AB"/>
    <w:rPr>
      <w:rFonts w:ascii="Tahoma" w:hAnsi="Tahoma" w:cs="Tahoma"/>
      <w:sz w:val="16"/>
      <w:szCs w:val="16"/>
      <w:lang w:eastAsia="en-US"/>
    </w:rPr>
  </w:style>
  <w:style w:type="character" w:customStyle="1" w:styleId="ulineerror1">
    <w:name w:val="ulineerror1"/>
    <w:basedOn w:val="DefaultParagraphFont"/>
    <w:rsid w:val="008C2D66"/>
  </w:style>
  <w:style w:type="character" w:styleId="Hyperlink">
    <w:name w:val="Hyperlink"/>
    <w:basedOn w:val="DefaultParagraphFont"/>
    <w:uiPriority w:val="99"/>
    <w:unhideWhenUsed/>
    <w:rsid w:val="008C2D66"/>
    <w:rPr>
      <w:strike w:val="0"/>
      <w:dstrike w:val="0"/>
      <w:color w:val="000080"/>
      <w:u w:val="none"/>
      <w:effect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6B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3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8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773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77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1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63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65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686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09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82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77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243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ILLPA\Local%20Settings\Temporary%20Internet%20Files\Content.Outlook\F8XTAK71\78%20%20Record%20of%20Strategy%20Discussion%20Sefton%20Feb%20201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1ED164AF456D4E9ECD3CEB7C92DA87" ma:contentTypeVersion="4" ma:contentTypeDescription="Create a new document." ma:contentTypeScope="" ma:versionID="e9b805c51ed655f304618d8b0fc9b50d">
  <xsd:schema xmlns:xsd="http://www.w3.org/2001/XMLSchema" xmlns:xs="http://www.w3.org/2001/XMLSchema" xmlns:p="http://schemas.microsoft.com/office/2006/metadata/properties" xmlns:ns2="68224b49-3e28-4a3e-a2fb-d8e81bef3150" targetNamespace="http://schemas.microsoft.com/office/2006/metadata/properties" ma:root="true" ma:fieldsID="e962f4b0603e58e40db2c3dc63f23e43" ns2:_="">
    <xsd:import namespace="68224b49-3e28-4a3e-a2fb-d8e81bef3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24b49-3e28-4a3e-a2fb-d8e81bef31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ADFDD-5EB1-46B9-A78B-FFE0A96286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6CA1DC-DFDE-4246-9C5A-3F23371576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8801E8-D6A4-4AD3-8AD0-F62A46BFF5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24b49-3e28-4a3e-a2fb-d8e81bef31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82DB21-804A-4E70-81EF-50E0A4E51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  Record of Strategy Discussion Sefton Feb 2011.dot</Template>
  <TotalTime>2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Children &amp; Young People’s Plan Vision Workshop</vt:lpstr>
    </vt:vector>
  </TitlesOfParts>
  <Company>Sefton MBC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Children &amp; Young People’s Plan Vision Workshop</dc:title>
  <dc:creator>Admin</dc:creator>
  <cp:lastModifiedBy>Sian Goodwin</cp:lastModifiedBy>
  <cp:revision>4</cp:revision>
  <cp:lastPrinted>2014-10-07T08:46:00Z</cp:lastPrinted>
  <dcterms:created xsi:type="dcterms:W3CDTF">2021-10-08T09:51:00Z</dcterms:created>
  <dcterms:modified xsi:type="dcterms:W3CDTF">2021-10-08T11:08:00Z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0x010100671ED164AF456D4E9ECD3CEB7C92DA87</vt:lpwstr>
  </property>
</Properties>
</file>